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8F0734">
        <w:rPr>
          <w:b/>
          <w:lang w:val="en-US"/>
        </w:rPr>
        <w:t>32</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8F0734">
        <w:rPr>
          <w:lang w:val="en-US"/>
        </w:rPr>
        <w:t>10</w:t>
      </w:r>
      <w:r w:rsidR="004D2E86">
        <w:rPr>
          <w:rFonts w:hint="eastAsia"/>
          <w:lang w:val="en-US"/>
        </w:rPr>
        <w:t>.</w:t>
      </w:r>
      <w:r w:rsidR="008F0734">
        <w:rPr>
          <w:lang w:val="en-US"/>
        </w:rPr>
        <w:t>1.17</w:t>
      </w:r>
      <w:bookmarkStart w:id="0" w:name="_GoBack"/>
      <w:bookmarkEnd w:id="0"/>
    </w:p>
    <w:p w:rsidR="004A56D2" w:rsidRDefault="004A56D2" w:rsidP="004A56D2">
      <w:pPr>
        <w:pStyle w:val="Subject"/>
        <w:tabs>
          <w:tab w:val="clear" w:pos="1134"/>
        </w:tabs>
        <w:ind w:left="0" w:firstLine="0"/>
        <w:rPr>
          <w:lang w:val="en-US"/>
        </w:rPr>
      </w:pPr>
      <w:bookmarkStart w:id="1" w:name="recibido"/>
      <w:bookmarkEnd w:id="1"/>
    </w:p>
    <w:p w:rsidR="004A56D2" w:rsidRDefault="00913199" w:rsidP="00913199">
      <w:pPr>
        <w:pStyle w:val="10"/>
        <w:tabs>
          <w:tab w:val="clear" w:pos="794"/>
          <w:tab w:val="clear" w:pos="1191"/>
          <w:tab w:val="clear" w:pos="1588"/>
          <w:tab w:val="clear" w:pos="1985"/>
        </w:tabs>
        <w:jc w:val="center"/>
        <w:rPr>
          <w:b/>
          <w:bCs/>
          <w:lang w:val="en-US"/>
        </w:rPr>
      </w:pPr>
      <w:r>
        <w:rPr>
          <w:b/>
          <w:bCs/>
          <w:lang w:val="en-US"/>
        </w:rPr>
        <w:t>FIJI ASSOCIATION OF RADIO AMATEURS (FARA) ACTIVITY REPORT</w:t>
      </w:r>
    </w:p>
    <w:p w:rsidR="004A56D2" w:rsidRDefault="004A56D2" w:rsidP="004A56D2">
      <w:pPr>
        <w:pStyle w:val="Subject"/>
        <w:tabs>
          <w:tab w:val="clear" w:pos="1134"/>
        </w:tabs>
        <w:ind w:left="0" w:firstLine="0"/>
        <w:rPr>
          <w:lang w:val="en-US"/>
        </w:rPr>
      </w:pPr>
    </w:p>
    <w:p w:rsidR="004A56D2" w:rsidRDefault="004A56D2" w:rsidP="004A56D2">
      <w:pPr>
        <w:rPr>
          <w:rFonts w:eastAsia="ＭＳ 明朝"/>
          <w:lang w:eastAsia="ja-JP"/>
        </w:rPr>
      </w:pPr>
    </w:p>
    <w:p w:rsidR="004D2E86" w:rsidRPr="00676C1D" w:rsidRDefault="004D2E86" w:rsidP="004A56D2">
      <w:pPr>
        <w:rPr>
          <w:rFonts w:eastAsia="ＭＳ 明朝"/>
          <w:lang w:eastAsia="ja-JP"/>
        </w:rPr>
      </w:pPr>
    </w:p>
    <w:p w:rsidR="004A56D2" w:rsidRDefault="00913199" w:rsidP="004A56D2">
      <w:r>
        <w:t xml:space="preserve">The Fiji Association of Radio Amateurs (FARA) was founded by Richard Northcott, 3D2CM (now sk) </w:t>
      </w:r>
      <w:r w:rsidR="006E31E8">
        <w:t>and currently has 4 active members, with 3D2ER Raj Singh as President and 3D2AG Antoine N’Yeurt as Liaison Officer. A total of only 10 local resident amateur radio licenses have been issued in Fiji to date</w:t>
      </w:r>
      <w:r w:rsidR="006C24C4">
        <w:t>, with around 6 to 7 active stations scattered across the Fiji Islands.</w:t>
      </w:r>
      <w:r w:rsidR="006E31E8">
        <w:t xml:space="preserve"> Because of the low membership numbers and geographic isolation of operators, the last time a quorum was reached for a meeting was on the 25</w:t>
      </w:r>
      <w:r w:rsidR="006E31E8" w:rsidRPr="006E31E8">
        <w:rPr>
          <w:vertAlign w:val="superscript"/>
        </w:rPr>
        <w:t>th</w:t>
      </w:r>
      <w:r w:rsidR="006E31E8">
        <w:t xml:space="preserve"> of February, 2004 and no meetings have taken place since.</w:t>
      </w:r>
    </w:p>
    <w:p w:rsidR="00A009C1" w:rsidRDefault="00A009C1" w:rsidP="004A56D2"/>
    <w:p w:rsidR="00A009C1" w:rsidRDefault="00A009C1" w:rsidP="004A56D2">
      <w:r>
        <w:t xml:space="preserve">Current activity is mostly on SSB and CW by active operators, with an increasing presence on digital modes such as PSK31, Olivia and Whisper. At the moment power restrictions are 150W PEP. </w:t>
      </w:r>
      <w:r w:rsidR="007B7E06">
        <w:t>While the number of resident operators is low, Fiji (3D2) consists of three DXCC entities (Fiji proper, Rotuma and Conway Reef) and there have been many DXpeditions over the years and many visiting amateur operators from overseas. Because there are no distinctions on resident and visitor callsigns at present, it is difficult to get a true picture of local activity.</w:t>
      </w:r>
    </w:p>
    <w:p w:rsidR="00A009C1" w:rsidRDefault="00A009C1" w:rsidP="004A56D2"/>
    <w:p w:rsidR="00A009C1" w:rsidRPr="004D2E86" w:rsidRDefault="00A009C1" w:rsidP="004A56D2">
      <w:r>
        <w:t>Unlike some other countries</w:t>
      </w:r>
      <w:r w:rsidR="00C555BF">
        <w:t xml:space="preserve"> such as the US or the UK</w:t>
      </w:r>
      <w:r>
        <w:t xml:space="preserve">, Fiji has not yet an organised Amateur Emergency Service but discussions have been initiated with the Telecommunications Authority of Fiji (TAF) towards the possibility of using </w:t>
      </w:r>
      <w:r w:rsidR="00F65EF1">
        <w:t xml:space="preserve">local </w:t>
      </w:r>
      <w:r>
        <w:t>amateur radio resources in times of natural disasters as part of the country’s Disaster Risk Management strategy.</w:t>
      </w:r>
    </w:p>
    <w:p w:rsidR="0005660E" w:rsidRPr="004A56D2" w:rsidRDefault="0005660E">
      <w:pPr>
        <w:rPr>
          <w:rFonts w:eastAsia="ＭＳ 明朝"/>
          <w:lang w:eastAsia="ja-JP"/>
        </w:rPr>
      </w:pPr>
    </w:p>
    <w:p w:rsidR="0005660E" w:rsidRDefault="007B7E06">
      <w:pPr>
        <w:rPr>
          <w:rFonts w:eastAsia="ＭＳ 明朝"/>
          <w:lang w:eastAsia="ja-JP"/>
        </w:rPr>
      </w:pPr>
      <w:r>
        <w:rPr>
          <w:rFonts w:eastAsia="ＭＳ 明朝"/>
          <w:lang w:eastAsia="ja-JP"/>
        </w:rPr>
        <w:t>Challenges faced by local amateur operators include difficulty to accessing and servicing radio equipment, the lack of Government subsidies towards organising Radio Clubs and Amateur technical classes to raise awareness about the hobby and recruit young members, and the ageing and reduction in numbers of existing operators.</w:t>
      </w:r>
    </w:p>
    <w:p w:rsidR="0005660E" w:rsidRDefault="0005660E">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1B8D" w:rsidRDefault="003F1B8D">
      <w:r>
        <w:separator/>
      </w:r>
    </w:p>
  </w:endnote>
  <w:endnote w:type="continuationSeparator" w:id="0">
    <w:p w:rsidR="003F1B8D" w:rsidRDefault="003F1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Arial Unicode MS"/>
    <w:panose1 w:val="02030600000101010101"/>
    <w:charset w:val="81"/>
    <w:family w:val="auto"/>
    <w:notTrueType/>
    <w:pitch w:val="fixed"/>
    <w:sig w:usb0="00000000"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1B8D" w:rsidRDefault="003F1B8D">
      <w:r>
        <w:separator/>
      </w:r>
    </w:p>
  </w:footnote>
  <w:footnote w:type="continuationSeparator" w:id="0">
    <w:p w:rsidR="003F1B8D" w:rsidRDefault="003F1B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7B7E06">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CA2"/>
    <w:rsid w:val="0003595B"/>
    <w:rsid w:val="00035EFB"/>
    <w:rsid w:val="000529A1"/>
    <w:rsid w:val="0005660E"/>
    <w:rsid w:val="000713CF"/>
    <w:rsid w:val="000F5540"/>
    <w:rsid w:val="00113A81"/>
    <w:rsid w:val="001539DD"/>
    <w:rsid w:val="00156D1D"/>
    <w:rsid w:val="0017248C"/>
    <w:rsid w:val="00172C79"/>
    <w:rsid w:val="00172D1D"/>
    <w:rsid w:val="001879B7"/>
    <w:rsid w:val="0019586B"/>
    <w:rsid w:val="00196568"/>
    <w:rsid w:val="001A2F16"/>
    <w:rsid w:val="001B18C2"/>
    <w:rsid w:val="001C5CA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3F1B8D"/>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7229"/>
    <w:rsid w:val="00676C1D"/>
    <w:rsid w:val="00682BE5"/>
    <w:rsid w:val="00690FED"/>
    <w:rsid w:val="006939A5"/>
    <w:rsid w:val="006A7376"/>
    <w:rsid w:val="006C24C4"/>
    <w:rsid w:val="006E31E8"/>
    <w:rsid w:val="00712451"/>
    <w:rsid w:val="00726191"/>
    <w:rsid w:val="00732F08"/>
    <w:rsid w:val="0074190C"/>
    <w:rsid w:val="00762576"/>
    <w:rsid w:val="00791060"/>
    <w:rsid w:val="007A7662"/>
    <w:rsid w:val="007B5626"/>
    <w:rsid w:val="007B7E06"/>
    <w:rsid w:val="0080570B"/>
    <w:rsid w:val="008148E1"/>
    <w:rsid w:val="00847A46"/>
    <w:rsid w:val="008D0E09"/>
    <w:rsid w:val="008E4412"/>
    <w:rsid w:val="008F0734"/>
    <w:rsid w:val="00913199"/>
    <w:rsid w:val="0097693B"/>
    <w:rsid w:val="00993355"/>
    <w:rsid w:val="009A4A6D"/>
    <w:rsid w:val="009C09CD"/>
    <w:rsid w:val="009E0413"/>
    <w:rsid w:val="00A009C1"/>
    <w:rsid w:val="00A13265"/>
    <w:rsid w:val="00A71136"/>
    <w:rsid w:val="00A80565"/>
    <w:rsid w:val="00AA474C"/>
    <w:rsid w:val="00AD7E5F"/>
    <w:rsid w:val="00B01AA1"/>
    <w:rsid w:val="00B30C81"/>
    <w:rsid w:val="00BD7620"/>
    <w:rsid w:val="00BF71AC"/>
    <w:rsid w:val="00C15633"/>
    <w:rsid w:val="00C15799"/>
    <w:rsid w:val="00C357AD"/>
    <w:rsid w:val="00C555BF"/>
    <w:rsid w:val="00C6069C"/>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42B95"/>
    <w:rsid w:val="00F65EF1"/>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5:docId w15:val="{5E95ED6F-0EFB-4629-8F67-CB19046E2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3D2AG\AMATEUR%20RADIO\IARU%20Member%20Information\IARU%2016th%20Meeting%20Bali\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Pages>
  <Words>307</Words>
  <Characters>1754</Characters>
  <Application>Microsoft Office Word</Application>
  <DocSecurity>0</DocSecurity>
  <Lines>14</Lines>
  <Paragraphs>4</Paragraphs>
  <ScaleCrop>false</ScaleCrop>
  <HeadingPairs>
    <vt:vector size="6" baseType="variant">
      <vt:variant>
        <vt:lpstr>タイトル</vt:lpstr>
      </vt:variant>
      <vt:variant>
        <vt:i4>1</vt:i4>
      </vt:variant>
      <vt:variant>
        <vt:lpstr>Titre</vt:lpstr>
      </vt:variant>
      <vt:variant>
        <vt:i4>1</vt:i4>
      </vt:variant>
      <vt:variant>
        <vt:lpstr>Title</vt:lpstr>
      </vt:variant>
      <vt:variant>
        <vt:i4>1</vt:i4>
      </vt:variant>
    </vt:vector>
  </HeadingPairs>
  <TitlesOfParts>
    <vt:vector size="3" baseType="lpstr">
      <vt:lpstr/>
      <vt:lpstr/>
      <vt:lpstr> </vt:lpstr>
    </vt:vector>
  </TitlesOfParts>
  <Company>Toshiba</Company>
  <LinksUpToDate>false</LinksUpToDate>
  <CharactersWithSpaces>2057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Antoine N'Yeurt</dc:creator>
  <cp:lastModifiedBy>Ken Yamamoto</cp:lastModifiedBy>
  <cp:revision>2</cp:revision>
  <cp:lastPrinted>2009-02-17T09:56:00Z</cp:lastPrinted>
  <dcterms:created xsi:type="dcterms:W3CDTF">2015-09-03T02:32:00Z</dcterms:created>
  <dcterms:modified xsi:type="dcterms:W3CDTF">2015-09-03T02:32:00Z</dcterms:modified>
</cp:coreProperties>
</file>